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 w:colFirst="0" w:colLast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:rsidTr="00222794">
        <w:tc>
          <w:tcPr>
            <w:tcW w:w="1959" w:type="pct"/>
            <w:vAlign w:val="bottom"/>
          </w:tcPr>
          <w:p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tc>
          <w:tcPr>
            <w:tcW w:w="1959" w:type="pct"/>
            <w:vAlign w:val="bottom"/>
          </w:tcPr>
          <w:p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bookmarkEnd w:id="0"/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:rsidTr="004A2AD4">
        <w:tc>
          <w:tcPr>
            <w:tcW w:w="539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8262B0" w:rsidRPr="008262B0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office.waltonoak@lumenlearningtrust.co.uk</w:t>
        </w:r>
      </w:hyperlink>
      <w:r w:rsidR="008262B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1" w:history="1"/>
      <w:r w:rsidR="001457F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:rsidR="00222794" w:rsidRPr="0006568A" w:rsidRDefault="00222794" w:rsidP="001457F0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8262B0">
        <w:rPr>
          <w:rFonts w:ascii="Tahoma" w:eastAsia="Calibri" w:hAnsi="Tahoma" w:cs="Tahoma"/>
          <w:sz w:val="22"/>
          <w:szCs w:val="22"/>
          <w:lang w:val="en-GB"/>
        </w:rPr>
        <w:t xml:space="preserve">Walton Oak 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School, </w:t>
      </w:r>
      <w:r w:rsidR="008262B0" w:rsidRPr="008262B0">
        <w:rPr>
          <w:rFonts w:ascii="Tahoma" w:eastAsia="Calibri" w:hAnsi="Tahoma" w:cs="Tahoma"/>
          <w:sz w:val="22"/>
          <w:szCs w:val="22"/>
          <w:lang w:val="en-GB"/>
        </w:rPr>
        <w:t>Ambleside Avenue, Walton-on-Thames, Surrey, KT12 3LN</w:t>
      </w:r>
    </w:p>
    <w:sectPr w:rsidR="00222794" w:rsidRPr="0006568A" w:rsidSect="0079368E">
      <w:headerReference w:type="default" r:id="rId12"/>
      <w:footerReference w:type="default" r:id="rId13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F80" w:rsidRDefault="00675F80" w:rsidP="000172E5">
      <w:pPr>
        <w:spacing w:after="0" w:line="240" w:lineRule="auto"/>
      </w:pPr>
      <w:r>
        <w:separator/>
      </w:r>
    </w:p>
  </w:endnote>
  <w:endnote w:type="continuationSeparator" w:id="0">
    <w:p w:rsidR="00675F80" w:rsidRDefault="00675F80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FFA401F-B554-40F8-BDA5-F7C9F57B7CD1}"/>
    <w:embedBold r:id="rId2" w:fontKey="{C02DA237-1D21-4E06-8391-A8552C8F5B3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D1480330-C814-46CA-ACE3-558A84EE3928}"/>
    <w:embedBold r:id="rId4" w:fontKey="{34D84A19-EF23-44FB-9875-AF0F332FC3E2}"/>
    <w:embedItalic r:id="rId5" w:fontKey="{A1B5F93E-7D0A-49DF-A227-F02ED175B3A7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6CA09A18-E0C0-49DA-BE22-E76F46D4475F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33A603AF-FB01-481F-82E8-66F6707A275F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1B2BF6B1-701E-4A1A-944E-240BC99FAEE2}"/>
    <w:embedBold r:id="rId9" w:fontKey="{5F284998-1E74-463C-B012-478CBE74416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F80" w:rsidRDefault="00675F80" w:rsidP="000172E5">
      <w:pPr>
        <w:spacing w:after="0" w:line="240" w:lineRule="auto"/>
      </w:pPr>
      <w:r>
        <w:separator/>
      </w:r>
    </w:p>
  </w:footnote>
  <w:footnote w:type="continuationSeparator" w:id="0">
    <w:p w:rsidR="00675F80" w:rsidRDefault="00675F80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:rsidTr="0079368E">
      <w:trPr>
        <w:trHeight w:val="990"/>
      </w:trPr>
      <w:tc>
        <w:tcPr>
          <w:tcW w:w="2977" w:type="dxa"/>
          <w:vAlign w:val="center"/>
        </w:tcPr>
        <w:p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:rsidR="00B337A2" w:rsidRPr="008D726D" w:rsidRDefault="004D6A14" w:rsidP="00C946D2">
          <w:pPr>
            <w:pStyle w:val="Header"/>
            <w:rPr>
              <w:rFonts w:ascii="Tahoma" w:hAnsi="Tahoma" w:cs="Tahoma"/>
              <w:color w:val="auto"/>
            </w:rPr>
          </w:pPr>
          <w:r>
            <w:rPr>
              <w:rFonts w:ascii="Tahoma" w:hAnsi="Tahoma" w:cs="Tahoma"/>
              <w:color w:val="auto"/>
            </w:rPr>
            <w:t>Walton Oak</w:t>
          </w:r>
          <w:r w:rsidR="00C946D2" w:rsidRPr="008D726D">
            <w:rPr>
              <w:rFonts w:ascii="Tahoma" w:hAnsi="Tahoma" w:cs="Tahoma"/>
              <w:color w:val="auto"/>
            </w:rPr>
            <w:t xml:space="preserve"> School</w:t>
          </w:r>
        </w:p>
        <w:p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4D6A14">
            <w:rPr>
              <w:rFonts w:ascii="Arial" w:eastAsia="Calibri" w:hAnsi="Arial" w:cs="Arial"/>
              <w:sz w:val="22"/>
              <w:szCs w:val="22"/>
              <w:lang w:val="en-GB"/>
            </w:rPr>
            <w:t>Walton Oak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 for Reception in September 202</w:t>
          </w:r>
          <w:r w:rsidR="00E045EF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</w:t>
          </w:r>
          <w:r w:rsidR="00C2331E">
            <w:rPr>
              <w:rFonts w:ascii="Arial" w:eastAsia="Calibri" w:hAnsi="Arial" w:cs="Arial"/>
              <w:sz w:val="22"/>
              <w:szCs w:val="22"/>
              <w:lang w:val="en-GB"/>
            </w:rPr>
            <w:t>e for submission 15 January 202</w:t>
          </w:r>
          <w:r w:rsidR="00E045EF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</w:p>
        <w:p w:rsidR="008D726D" w:rsidRPr="0079368E" w:rsidRDefault="008D726D" w:rsidP="009E542C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 w:rsidR="00DF173C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E045EF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  <w:r w:rsidR="009E542C"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E045EF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</w:p>
      </w:tc>
    </w:tr>
  </w:tbl>
  <w:p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C75C0"/>
    <w:rsid w:val="000D1F49"/>
    <w:rsid w:val="00117D7B"/>
    <w:rsid w:val="001457F0"/>
    <w:rsid w:val="00167436"/>
    <w:rsid w:val="001727CA"/>
    <w:rsid w:val="001800AB"/>
    <w:rsid w:val="00183803"/>
    <w:rsid w:val="001F49B4"/>
    <w:rsid w:val="00222794"/>
    <w:rsid w:val="002C56E6"/>
    <w:rsid w:val="00311D4F"/>
    <w:rsid w:val="0034390E"/>
    <w:rsid w:val="00344849"/>
    <w:rsid w:val="00361E11"/>
    <w:rsid w:val="003769BA"/>
    <w:rsid w:val="003D4410"/>
    <w:rsid w:val="003F0847"/>
    <w:rsid w:val="0040090B"/>
    <w:rsid w:val="0046302A"/>
    <w:rsid w:val="00487D2D"/>
    <w:rsid w:val="004A2AD4"/>
    <w:rsid w:val="004D5D62"/>
    <w:rsid w:val="004D6A14"/>
    <w:rsid w:val="005112D0"/>
    <w:rsid w:val="0054793A"/>
    <w:rsid w:val="00577E06"/>
    <w:rsid w:val="00583334"/>
    <w:rsid w:val="005A3BF7"/>
    <w:rsid w:val="005F2035"/>
    <w:rsid w:val="005F7990"/>
    <w:rsid w:val="006145D8"/>
    <w:rsid w:val="00637200"/>
    <w:rsid w:val="0063739C"/>
    <w:rsid w:val="00675F80"/>
    <w:rsid w:val="007147D7"/>
    <w:rsid w:val="00770F25"/>
    <w:rsid w:val="0079368E"/>
    <w:rsid w:val="007A35A8"/>
    <w:rsid w:val="007B0A85"/>
    <w:rsid w:val="007C6A52"/>
    <w:rsid w:val="0082043E"/>
    <w:rsid w:val="008262B0"/>
    <w:rsid w:val="00846B76"/>
    <w:rsid w:val="008B726A"/>
    <w:rsid w:val="008D726D"/>
    <w:rsid w:val="008E203A"/>
    <w:rsid w:val="008E290A"/>
    <w:rsid w:val="0091229C"/>
    <w:rsid w:val="00940E73"/>
    <w:rsid w:val="00980E4B"/>
    <w:rsid w:val="0098597D"/>
    <w:rsid w:val="009935F2"/>
    <w:rsid w:val="009C6EAF"/>
    <w:rsid w:val="009D44B0"/>
    <w:rsid w:val="009E542C"/>
    <w:rsid w:val="009F619A"/>
    <w:rsid w:val="009F6DDE"/>
    <w:rsid w:val="00A370A8"/>
    <w:rsid w:val="00A44524"/>
    <w:rsid w:val="00A621C2"/>
    <w:rsid w:val="00A76707"/>
    <w:rsid w:val="00B337A2"/>
    <w:rsid w:val="00B504E2"/>
    <w:rsid w:val="00BC51E9"/>
    <w:rsid w:val="00BD4753"/>
    <w:rsid w:val="00BD5CB1"/>
    <w:rsid w:val="00BE62EE"/>
    <w:rsid w:val="00C003BA"/>
    <w:rsid w:val="00C2331E"/>
    <w:rsid w:val="00C36CED"/>
    <w:rsid w:val="00C4602F"/>
    <w:rsid w:val="00C46878"/>
    <w:rsid w:val="00C6231D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DF173C"/>
    <w:rsid w:val="00E045EF"/>
    <w:rsid w:val="00E61C09"/>
    <w:rsid w:val="00EB3B58"/>
    <w:rsid w:val="00EC7359"/>
    <w:rsid w:val="00EE3054"/>
    <w:rsid w:val="00F00606"/>
    <w:rsid w:val="00F01256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19D07F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.riverbridge@lumenlearningtrust.co.uk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office.waltonoak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456B2B"/>
    <w:rsid w:val="005C4523"/>
    <w:rsid w:val="0066587B"/>
    <w:rsid w:val="009D5885"/>
    <w:rsid w:val="00E07628"/>
    <w:rsid w:val="00FE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659BE6-7475-4546-8592-FFB69CC9D71F}">
  <ds:schemaRefs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71af3243-3dd4-4a8d-8c0d-dd76da1f02a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2024-03-11T13:53:00Z</dcterms:created>
  <dcterms:modified xsi:type="dcterms:W3CDTF">2024-03-11T13:54:00Z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