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15FFCF25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4EBBCEF8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1F7F1812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11BA8A1F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C518C45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4606A58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9CB3EA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3098BD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3153A1EB" w14:textId="77777777" w:rsidTr="00222794">
        <w:tc>
          <w:tcPr>
            <w:tcW w:w="1959" w:type="pct"/>
            <w:vAlign w:val="bottom"/>
          </w:tcPr>
          <w:p w14:paraId="21DC8A1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AA38D9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328F6235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707779FA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33A29BE9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41B764CB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653721D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043FD2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B53B44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42BE97B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F192EF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2C4E24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3F653B1" w14:textId="77777777" w:rsidTr="00222794">
        <w:tc>
          <w:tcPr>
            <w:tcW w:w="1959" w:type="pct"/>
            <w:vAlign w:val="bottom"/>
          </w:tcPr>
          <w:p w14:paraId="24CE2843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EB465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58548E8" w14:textId="77777777" w:rsidTr="00222794">
        <w:tc>
          <w:tcPr>
            <w:tcW w:w="1959" w:type="pct"/>
            <w:vAlign w:val="bottom"/>
          </w:tcPr>
          <w:p w14:paraId="5BF59034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AA1219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245D4AA" w14:textId="77777777" w:rsidTr="00222794">
        <w:tc>
          <w:tcPr>
            <w:tcW w:w="1959" w:type="pct"/>
            <w:vAlign w:val="bottom"/>
          </w:tcPr>
          <w:p w14:paraId="154AE7FE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B2AA8D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CE1F091" w14:textId="77777777" w:rsidTr="00222794">
        <w:tc>
          <w:tcPr>
            <w:tcW w:w="1959" w:type="pct"/>
            <w:vAlign w:val="bottom"/>
          </w:tcPr>
          <w:p w14:paraId="2BFC57E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C4D9BD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4E6A47B9" w14:textId="77777777" w:rsidTr="00222794">
        <w:tc>
          <w:tcPr>
            <w:tcW w:w="1959" w:type="pct"/>
            <w:vAlign w:val="bottom"/>
          </w:tcPr>
          <w:p w14:paraId="42D6BA66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B9BF16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6AE47546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73E6C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703B27D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E4E6AB5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01608E2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7E618D41" w14:textId="77777777" w:rsidTr="00222794">
        <w:tc>
          <w:tcPr>
            <w:tcW w:w="1959" w:type="pct"/>
            <w:vAlign w:val="bottom"/>
          </w:tcPr>
          <w:p w14:paraId="2873641B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6DD42377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7F74EEB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43F70FA4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781FD7B9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78A3C98B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3E77C4B8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13C29DFD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2C33AFE7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55F00536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5C65C3B8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7404CFB7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77A19D48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0E1BD276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4712554A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255EE3DB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8262B0" w:rsidRPr="008262B0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office.waltonoak@lumenlearningtrust.co.uk</w:t>
        </w:r>
      </w:hyperlink>
      <w:r w:rsidR="008262B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1" w:history="1"/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14:paraId="44581895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02B3E5AC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4A7EAD48" w14:textId="77777777" w:rsidR="00222794" w:rsidRPr="0006568A" w:rsidRDefault="00222794" w:rsidP="001457F0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8262B0">
        <w:rPr>
          <w:rFonts w:ascii="Tahoma" w:eastAsia="Calibri" w:hAnsi="Tahoma" w:cs="Tahoma"/>
          <w:sz w:val="22"/>
          <w:szCs w:val="22"/>
          <w:lang w:val="en-GB"/>
        </w:rPr>
        <w:t xml:space="preserve">Walton Oak 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School, </w:t>
      </w:r>
      <w:r w:rsidR="008262B0" w:rsidRPr="008262B0">
        <w:rPr>
          <w:rFonts w:ascii="Tahoma" w:eastAsia="Calibri" w:hAnsi="Tahoma" w:cs="Tahoma"/>
          <w:sz w:val="22"/>
          <w:szCs w:val="22"/>
          <w:lang w:val="en-GB"/>
        </w:rPr>
        <w:t>Ambleside Avenue, Walton-on-Thames, Surrey, KT12 3LN</w:t>
      </w:r>
    </w:p>
    <w:sectPr w:rsidR="00222794" w:rsidRPr="0006568A" w:rsidSect="0079368E">
      <w:headerReference w:type="default" r:id="rId12"/>
      <w:footerReference w:type="default" r:id="rId13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9758B" w14:textId="77777777" w:rsidR="00675F80" w:rsidRDefault="00675F80" w:rsidP="000172E5">
      <w:pPr>
        <w:spacing w:after="0" w:line="240" w:lineRule="auto"/>
      </w:pPr>
      <w:r>
        <w:separator/>
      </w:r>
    </w:p>
  </w:endnote>
  <w:endnote w:type="continuationSeparator" w:id="0">
    <w:p w14:paraId="37025F32" w14:textId="77777777" w:rsidR="00675F80" w:rsidRDefault="00675F80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F09FA48E-BD16-43CA-BDA8-1F6A2F7433A1}"/>
    <w:embedBold r:id="rId2" w:fontKey="{436E7811-4086-44BB-A21D-595D208807E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51547ED1-5FD1-433F-AADE-B5D37DB8CA7C}"/>
    <w:embedBold r:id="rId4" w:fontKey="{46CFD30F-226C-425C-ADEF-0C833172E4F8}"/>
    <w:embedItalic r:id="rId5" w:fontKey="{4EDD2709-2A52-4626-84E4-7B41E21AFD9F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2BECD2B6-0907-4A08-8DAC-A19EB88CF77F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5DDDE169-2060-4B4B-8EF1-4BC5DE151044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497AD0CE-C0E9-42E9-835E-6DA5AF3A2EA1}"/>
    <w:embedBold r:id="rId9" w:fontKey="{C21E75D0-19C0-40F2-A3E9-ADCCCF48399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9057C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4254456E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35F86F91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14FA4" w14:textId="77777777" w:rsidR="00675F80" w:rsidRDefault="00675F80" w:rsidP="000172E5">
      <w:pPr>
        <w:spacing w:after="0" w:line="240" w:lineRule="auto"/>
      </w:pPr>
      <w:r>
        <w:separator/>
      </w:r>
    </w:p>
  </w:footnote>
  <w:footnote w:type="continuationSeparator" w:id="0">
    <w:p w14:paraId="5E34CC46" w14:textId="77777777" w:rsidR="00675F80" w:rsidRDefault="00675F80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DD959AF" w14:textId="77777777" w:rsidTr="0079368E">
      <w:trPr>
        <w:trHeight w:val="990"/>
      </w:trPr>
      <w:tc>
        <w:tcPr>
          <w:tcW w:w="2977" w:type="dxa"/>
          <w:vAlign w:val="center"/>
        </w:tcPr>
        <w:p w14:paraId="449DF3C8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7A9E1F7C" w14:textId="77777777" w:rsidR="00B337A2" w:rsidRPr="008D726D" w:rsidRDefault="004D6A14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Walton Oak</w:t>
          </w:r>
          <w:r w:rsidR="00C946D2" w:rsidRPr="008D726D">
            <w:rPr>
              <w:rFonts w:ascii="Tahoma" w:hAnsi="Tahoma" w:cs="Tahoma"/>
              <w:color w:val="auto"/>
            </w:rPr>
            <w:t xml:space="preserve"> School</w:t>
          </w:r>
        </w:p>
        <w:p w14:paraId="1F2AE477" w14:textId="77777777"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14:paraId="4B8B6BFE" w14:textId="77777777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4D6A14">
            <w:rPr>
              <w:rFonts w:ascii="Arial" w:eastAsia="Calibri" w:hAnsi="Arial" w:cs="Arial"/>
              <w:sz w:val="22"/>
              <w:szCs w:val="22"/>
              <w:lang w:val="en-GB"/>
            </w:rPr>
            <w:t>Walton Oak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 202</w:t>
          </w:r>
          <w:r w:rsidR="00FC1A73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C2331E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FC1A73">
            <w:rPr>
              <w:rFonts w:ascii="Arial" w:eastAsia="Calibri" w:hAnsi="Arial" w:cs="Arial"/>
              <w:sz w:val="22"/>
              <w:szCs w:val="22"/>
              <w:lang w:val="en-GB"/>
            </w:rPr>
            <w:t>6.</w:t>
          </w:r>
        </w:p>
        <w:p w14:paraId="3EBAC30B" w14:textId="77777777" w:rsidR="008D726D" w:rsidRPr="0079368E" w:rsidRDefault="008D726D" w:rsidP="009E542C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DF173C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FC1A73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9E542C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FC1A73">
            <w:rPr>
              <w:rFonts w:ascii="Arial" w:eastAsia="Calibri" w:hAnsi="Arial" w:cs="Arial"/>
              <w:sz w:val="22"/>
              <w:szCs w:val="22"/>
              <w:lang w:val="en-GB"/>
            </w:rPr>
            <w:t>7.</w:t>
          </w:r>
        </w:p>
      </w:tc>
    </w:tr>
  </w:tbl>
  <w:p w14:paraId="36525C80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C75C0"/>
    <w:rsid w:val="000D1F49"/>
    <w:rsid w:val="00117D7B"/>
    <w:rsid w:val="001457F0"/>
    <w:rsid w:val="00167436"/>
    <w:rsid w:val="001727CA"/>
    <w:rsid w:val="001800AB"/>
    <w:rsid w:val="00183803"/>
    <w:rsid w:val="001F49B4"/>
    <w:rsid w:val="00222794"/>
    <w:rsid w:val="002C56E6"/>
    <w:rsid w:val="00311D4F"/>
    <w:rsid w:val="0034390E"/>
    <w:rsid w:val="00344849"/>
    <w:rsid w:val="00361E11"/>
    <w:rsid w:val="003769BA"/>
    <w:rsid w:val="003D4410"/>
    <w:rsid w:val="003F0847"/>
    <w:rsid w:val="0040090B"/>
    <w:rsid w:val="0046302A"/>
    <w:rsid w:val="00487D2D"/>
    <w:rsid w:val="004A2AD4"/>
    <w:rsid w:val="004D5D62"/>
    <w:rsid w:val="004D6A14"/>
    <w:rsid w:val="005112D0"/>
    <w:rsid w:val="0054793A"/>
    <w:rsid w:val="00577E06"/>
    <w:rsid w:val="00583334"/>
    <w:rsid w:val="005A3BF7"/>
    <w:rsid w:val="005F2035"/>
    <w:rsid w:val="005F7990"/>
    <w:rsid w:val="006145D8"/>
    <w:rsid w:val="00637200"/>
    <w:rsid w:val="0063739C"/>
    <w:rsid w:val="00675F80"/>
    <w:rsid w:val="007147D7"/>
    <w:rsid w:val="00770F25"/>
    <w:rsid w:val="0079368E"/>
    <w:rsid w:val="007A35A8"/>
    <w:rsid w:val="007B0A85"/>
    <w:rsid w:val="007C6A52"/>
    <w:rsid w:val="0082043E"/>
    <w:rsid w:val="008262B0"/>
    <w:rsid w:val="00846B76"/>
    <w:rsid w:val="008B726A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D44B0"/>
    <w:rsid w:val="009E542C"/>
    <w:rsid w:val="009F619A"/>
    <w:rsid w:val="009F6DDE"/>
    <w:rsid w:val="00A370A8"/>
    <w:rsid w:val="00A44524"/>
    <w:rsid w:val="00A621C2"/>
    <w:rsid w:val="00A76707"/>
    <w:rsid w:val="00B337A2"/>
    <w:rsid w:val="00B504E2"/>
    <w:rsid w:val="00BC51E9"/>
    <w:rsid w:val="00BD4753"/>
    <w:rsid w:val="00BD5CB1"/>
    <w:rsid w:val="00BE62EE"/>
    <w:rsid w:val="00C003BA"/>
    <w:rsid w:val="00C2331E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DF173C"/>
    <w:rsid w:val="00E045EF"/>
    <w:rsid w:val="00E61C09"/>
    <w:rsid w:val="00EB3B58"/>
    <w:rsid w:val="00EC7359"/>
    <w:rsid w:val="00EE3054"/>
    <w:rsid w:val="00F00606"/>
    <w:rsid w:val="00F01256"/>
    <w:rsid w:val="00F25652"/>
    <w:rsid w:val="00FC1A73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8193"/>
    <o:shapelayout v:ext="edit">
      <o:idmap v:ext="edit" data="1"/>
    </o:shapelayout>
  </w:shapeDefaults>
  <w:decimalSymbol w:val="."/>
  <w:listSeparator w:val=","/>
  <w14:docId w14:val="211F25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riverbridge@lumenlearningtrust.co.uk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office.waltonoak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456B2B"/>
    <w:rsid w:val="005C4523"/>
    <w:rsid w:val="0066587B"/>
    <w:rsid w:val="009D5885"/>
    <w:rsid w:val="00E07628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16c05727-aa75-4e4a-9b5f-8a80a116589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1af3243-3dd4-4a8d-8c0d-dd76da1f02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2024-03-11T13:53:00Z</dcterms:created>
  <dcterms:modified xsi:type="dcterms:W3CDTF">2025-01-27T10:46:00Z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